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59F" w:rsidRDefault="004E359F" w:rsidP="009C08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08E6">
        <w:rPr>
          <w:rFonts w:ascii="Times New Roman" w:hAnsi="Times New Roman" w:cs="Times New Roman"/>
          <w:b/>
          <w:bCs/>
          <w:sz w:val="24"/>
          <w:szCs w:val="24"/>
        </w:rPr>
        <w:t>Pytania i odpowiedzi do zapytania ofertowego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ciąg dalszy</w:t>
      </w:r>
      <w:bookmarkStart w:id="0" w:name="_GoBack"/>
      <w:bookmarkEnd w:id="0"/>
    </w:p>
    <w:p w:rsidR="004E359F" w:rsidRDefault="004E359F" w:rsidP="009C08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359F" w:rsidRPr="00EB394D" w:rsidRDefault="004E359F" w:rsidP="0016407A">
      <w:pPr>
        <w:pStyle w:val="NormalWeb"/>
      </w:pPr>
      <w:r>
        <w:rPr>
          <w:b/>
          <w:bCs/>
        </w:rPr>
        <w:t>Pytanie 8</w:t>
      </w:r>
      <w:r>
        <w:t xml:space="preserve">. </w:t>
      </w:r>
      <w:r w:rsidRPr="00A32E6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7pt;height:102pt;visibility:visible">
            <v:imagedata r:id="rId4" o:title=""/>
          </v:shape>
        </w:pict>
      </w:r>
      <w:r w:rsidRPr="009C08E6">
        <w:rPr>
          <w:b/>
          <w:bCs/>
        </w:rPr>
        <w:t>Odpowiedź.</w:t>
      </w:r>
      <w:r>
        <w:t>Szczegółowy opis wymagań technicznych określa wymogi minimalne, które muszą być spełnione.</w:t>
      </w:r>
    </w:p>
    <w:p w:rsidR="004E359F" w:rsidRPr="00EB394D" w:rsidRDefault="004E359F" w:rsidP="0016407A">
      <w:pPr>
        <w:pStyle w:val="NormalWeb"/>
      </w:pPr>
      <w:r>
        <w:rPr>
          <w:b/>
          <w:bCs/>
        </w:rPr>
        <w:t>Pytanie 9</w:t>
      </w:r>
      <w:r w:rsidRPr="009C08E6">
        <w:rPr>
          <w:b/>
          <w:bCs/>
        </w:rPr>
        <w:t>.</w:t>
      </w:r>
      <w:r w:rsidRPr="00A32E60">
        <w:rPr>
          <w:noProof/>
        </w:rPr>
        <w:pict>
          <v:shape id="Obraz 2" o:spid="_x0000_i1026" type="#_x0000_t75" style="width:447pt;height:107.25pt;visibility:visible">
            <v:imagedata r:id="rId5" o:title=""/>
          </v:shape>
        </w:pict>
      </w:r>
      <w:r w:rsidRPr="009C08E6">
        <w:rPr>
          <w:b/>
          <w:bCs/>
        </w:rPr>
        <w:t>Odpowiedź</w:t>
      </w:r>
      <w:r>
        <w:t xml:space="preserve">. Szczegółowy opis wymagań technicznych określa wymogi minimalne, które muszą być spełnione. </w:t>
      </w:r>
    </w:p>
    <w:p w:rsidR="004E359F" w:rsidRDefault="004E359F" w:rsidP="0016407A">
      <w:pPr>
        <w:pStyle w:val="NormalWeb"/>
      </w:pPr>
      <w:r>
        <w:rPr>
          <w:b/>
          <w:bCs/>
        </w:rPr>
        <w:t>Pytanie 10</w:t>
      </w:r>
      <w:r w:rsidRPr="00127D73">
        <w:rPr>
          <w:b/>
          <w:bCs/>
        </w:rPr>
        <w:t>.</w:t>
      </w:r>
      <w:r w:rsidRPr="00A32E60">
        <w:rPr>
          <w:noProof/>
        </w:rPr>
        <w:pict>
          <v:shape id="Obraz 3" o:spid="_x0000_i1027" type="#_x0000_t75" style="width:453.75pt;height:62.25pt;visibility:visible">
            <v:imagedata r:id="rId6" o:title=""/>
          </v:shape>
        </w:pict>
      </w:r>
    </w:p>
    <w:p w:rsidR="004E359F" w:rsidRPr="00A20486" w:rsidRDefault="004E359F" w:rsidP="0016407A">
      <w:pPr>
        <w:pStyle w:val="NormalWeb"/>
      </w:pPr>
      <w:r w:rsidRPr="00A20486">
        <w:t>Z uwagi na brak na rynku laptopa spełniającego w 100% ww. parametry, czy Zamawiający zgodzi się na urządzenie posiadające baterię 3 komorową lub wskaże dostępny na rynku laptop spełniający w 100% wymagania Zamawiającego</w:t>
      </w:r>
    </w:p>
    <w:p w:rsidR="004E359F" w:rsidRPr="00EB394D" w:rsidRDefault="004E359F" w:rsidP="00A20486">
      <w:pPr>
        <w:pStyle w:val="NormalWeb"/>
      </w:pPr>
      <w:r w:rsidRPr="00127D73">
        <w:rPr>
          <w:b/>
          <w:bCs/>
        </w:rPr>
        <w:t>Odpowiedź</w:t>
      </w:r>
      <w:r>
        <w:t xml:space="preserve">. Szczegółowy opis wymagań technicznych określa wymogi minimalne, które muszą być spełnione. </w:t>
      </w:r>
    </w:p>
    <w:p w:rsidR="004E359F" w:rsidRDefault="004E359F" w:rsidP="00A20486">
      <w:pPr>
        <w:pStyle w:val="NormalWeb"/>
      </w:pPr>
      <w:r>
        <w:rPr>
          <w:b/>
          <w:bCs/>
        </w:rPr>
        <w:t>Pytanie 11</w:t>
      </w:r>
      <w:r>
        <w:t>.</w:t>
      </w:r>
      <w:r w:rsidRPr="00A32E60">
        <w:rPr>
          <w:noProof/>
        </w:rPr>
        <w:pict>
          <v:shape id="Obraz 4" o:spid="_x0000_i1028" type="#_x0000_t75" style="width:443.25pt;height:70.5pt;visibility:visible">
            <v:imagedata r:id="rId7" o:title=""/>
          </v:shape>
        </w:pict>
      </w:r>
      <w:r>
        <w:rPr>
          <w:b/>
          <w:bCs/>
        </w:rPr>
        <w:t>Odpowiedź:</w:t>
      </w:r>
      <w:r>
        <w:t xml:space="preserve"> Minimalne wymagania , jak dla Windows 10 Home PL</w:t>
      </w:r>
    </w:p>
    <w:p w:rsidR="004E359F" w:rsidRDefault="004E359F" w:rsidP="00A20486">
      <w:pPr>
        <w:pStyle w:val="NormalWeb"/>
        <w:rPr>
          <w:b/>
          <w:bCs/>
        </w:rPr>
      </w:pPr>
    </w:p>
    <w:p w:rsidR="004E359F" w:rsidRDefault="004E359F" w:rsidP="00A20486">
      <w:pPr>
        <w:pStyle w:val="NormalWeb"/>
      </w:pPr>
      <w:r w:rsidRPr="006450E3">
        <w:rPr>
          <w:b/>
          <w:bCs/>
        </w:rPr>
        <w:t>Pytanie 12.</w:t>
      </w:r>
    </w:p>
    <w:p w:rsidR="004E359F" w:rsidRDefault="004E359F" w:rsidP="00A20486">
      <w:pPr>
        <w:pStyle w:val="NormalWeb"/>
      </w:pPr>
      <w:r w:rsidRPr="00A32E60">
        <w:rPr>
          <w:noProof/>
        </w:rPr>
        <w:pict>
          <v:shape id="Obraz 5" o:spid="_x0000_i1029" type="#_x0000_t75" style="width:447pt;height:98.25pt;visibility:visible">
            <v:imagedata r:id="rId8" o:title=""/>
          </v:shape>
        </w:pict>
      </w:r>
    </w:p>
    <w:p w:rsidR="004E359F" w:rsidRDefault="004E359F" w:rsidP="006450E3">
      <w:pPr>
        <w:pStyle w:val="NormalWeb"/>
      </w:pPr>
      <w:r w:rsidRPr="006450E3">
        <w:rPr>
          <w:b/>
          <w:bCs/>
        </w:rPr>
        <w:t>Odpowiedź:</w:t>
      </w:r>
      <w:r>
        <w:t xml:space="preserve">Szczegółowy opis wymagań technicznych określa wymogi minimalne, które muszą być spełnione. </w:t>
      </w:r>
    </w:p>
    <w:p w:rsidR="004E359F" w:rsidRDefault="004E359F" w:rsidP="006450E3">
      <w:pPr>
        <w:pStyle w:val="NormalWeb"/>
      </w:pPr>
      <w:r w:rsidRPr="006450E3">
        <w:rPr>
          <w:b/>
          <w:bCs/>
        </w:rPr>
        <w:t>Pytanie 13</w:t>
      </w:r>
      <w:r>
        <w:t>.W</w:t>
      </w:r>
      <w:r w:rsidRPr="006450E3">
        <w:t xml:space="preserve"> punkcie 12 SIWZ wskazane są dodatkowe "pakiety oprogramowania biurowego" a zatem cena laptopa wskazana w ofercie powinna zawierać koszt oprogramowania MS OFFICE 2016 Standard oraz oprogramowania uczniowskiego - pozycja 1 załącznika nr 1 do zapytania ofertowego nr ZP.271. 2. Edu.2018 - oferta czy powyższe sformułowanie jest prawidłowe?</w:t>
      </w:r>
      <w:r w:rsidRPr="006450E3">
        <w:rPr>
          <w:b/>
          <w:bCs/>
        </w:rPr>
        <w:t>a dodatkowo i niezależnie w pozycji 12 oferty</w:t>
      </w:r>
      <w:r w:rsidRPr="006450E3">
        <w:t xml:space="preserve"> należy wskazać koszt dodatkowych 19 sztuk licencji oprogramowania - czyli razem potrzebują Państwo 38 sztuk licencji oprogramowania, tak?</w:t>
      </w:r>
    </w:p>
    <w:p w:rsidR="004E359F" w:rsidRDefault="004E359F" w:rsidP="006450E3">
      <w:pPr>
        <w:pStyle w:val="NormalWeb"/>
      </w:pPr>
      <w:r w:rsidRPr="006450E3">
        <w:rPr>
          <w:b/>
          <w:bCs/>
        </w:rPr>
        <w:t>Odpowiedź:</w:t>
      </w:r>
      <w:r w:rsidRPr="006450E3">
        <w:t>W</w:t>
      </w:r>
      <w:r>
        <w:t xml:space="preserve"> załączniku nr 1 pozycja 1, opisano wymogi dotyczące oprogramowania odpowiadającego standardowi MS OFFCE 2016 i w tej pozycji nie należy uwzględniać ceny pakietu oprogramowania biurowego. Cena pakietu oprogramowania biurowego dotyczy poz. 12.</w:t>
      </w:r>
    </w:p>
    <w:p w:rsidR="004E359F" w:rsidRDefault="004E359F" w:rsidP="006450E3">
      <w:pPr>
        <w:pStyle w:val="NormalWeb"/>
      </w:pPr>
      <w:r w:rsidRPr="006B4C8A">
        <w:rPr>
          <w:b/>
          <w:bCs/>
        </w:rPr>
        <w:t>Pytanie 14.</w:t>
      </w:r>
      <w:r>
        <w:t>Jeśli chodzi o pozycję 1 SIWZ to wskazano oprogramowanie MS OFFICE 2016 Standard w ilości 12 sztuk, a jakich dokładnie pakietów biurowych do laptopa Zamawiający oczekuje w przypadku pkt.12 SIWZ jest tylko ogólne określenie "pakiet biurowy do laptopa" - sztuk 19</w:t>
      </w:r>
    </w:p>
    <w:p w:rsidR="004E359F" w:rsidRPr="006450E3" w:rsidRDefault="004E359F" w:rsidP="006450E3">
      <w:pPr>
        <w:pStyle w:val="NormalWeb"/>
      </w:pPr>
      <w:r w:rsidRPr="006B4C8A">
        <w:rPr>
          <w:b/>
          <w:bCs/>
        </w:rPr>
        <w:t>Odpowiedź:</w:t>
      </w:r>
      <w:r>
        <w:t>W pozycji 1 załącznika do SIWZ podana jest ilość 19 sztuk a nie 12. Pakiet biurowy do laptopa ma spełniać minimum podstawowe standardy. Zamawiający nie stawia specjalnych wymogów w tym zakresie.</w:t>
      </w:r>
    </w:p>
    <w:p w:rsidR="004E359F" w:rsidRPr="00EB394D" w:rsidRDefault="004E359F" w:rsidP="006450E3">
      <w:pPr>
        <w:pStyle w:val="NormalWeb"/>
      </w:pPr>
    </w:p>
    <w:p w:rsidR="004E359F" w:rsidRPr="006450E3" w:rsidRDefault="004E359F" w:rsidP="00A20486">
      <w:pPr>
        <w:pStyle w:val="NormalWeb"/>
        <w:rPr>
          <w:b/>
          <w:bCs/>
        </w:rPr>
      </w:pPr>
    </w:p>
    <w:sectPr w:rsidR="004E359F" w:rsidRPr="006450E3" w:rsidSect="002D6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8E6"/>
    <w:rsid w:val="00127D73"/>
    <w:rsid w:val="0016407A"/>
    <w:rsid w:val="002D69AF"/>
    <w:rsid w:val="00317B81"/>
    <w:rsid w:val="00401F54"/>
    <w:rsid w:val="004E359F"/>
    <w:rsid w:val="00505734"/>
    <w:rsid w:val="006450E3"/>
    <w:rsid w:val="006A6536"/>
    <w:rsid w:val="006B4C8A"/>
    <w:rsid w:val="007126F1"/>
    <w:rsid w:val="008F3604"/>
    <w:rsid w:val="009C08E6"/>
    <w:rsid w:val="00A20486"/>
    <w:rsid w:val="00A32E60"/>
    <w:rsid w:val="00BE68ED"/>
    <w:rsid w:val="00D2162E"/>
    <w:rsid w:val="00E12B59"/>
    <w:rsid w:val="00EB394D"/>
    <w:rsid w:val="00F1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9AF"/>
    <w:pPr>
      <w:spacing w:before="20" w:afterAutospacing="1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">
    <w:name w:val="listparagraph"/>
    <w:basedOn w:val="Normal"/>
    <w:uiPriority w:val="99"/>
    <w:rsid w:val="009C08E6"/>
    <w:pPr>
      <w:spacing w:before="100" w:beforeAutospacing="1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link w:val="DefaultZnak"/>
    <w:uiPriority w:val="99"/>
    <w:rsid w:val="00D2162E"/>
    <w:pPr>
      <w:suppressAutoHyphens/>
      <w:autoSpaceDE w:val="0"/>
      <w:spacing w:afterAutospacing="1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DefaultZnak">
    <w:name w:val="Default Znak"/>
    <w:link w:val="Default"/>
    <w:uiPriority w:val="99"/>
    <w:locked/>
    <w:rsid w:val="00D2162E"/>
    <w:rPr>
      <w:rFonts w:ascii="Arial" w:hAnsi="Arial" w:cs="Arial"/>
      <w:color w:val="000000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EB394D"/>
    <w:pPr>
      <w:spacing w:before="100" w:beforeAutospacing="1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99"/>
    <w:qFormat/>
    <w:rsid w:val="006450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296</Words>
  <Characters>1781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Pytania i odpowiedzi do zapytania ofertowego ciąg dalszy</dc:title>
  <dc:subject/>
  <dc:creator>HP</dc:creator>
  <cp:keywords/>
  <dc:description/>
  <cp:lastModifiedBy>PC</cp:lastModifiedBy>
  <cp:revision>2</cp:revision>
  <dcterms:created xsi:type="dcterms:W3CDTF">2018-08-30T09:32:00Z</dcterms:created>
  <dcterms:modified xsi:type="dcterms:W3CDTF">2018-08-30T09:32:00Z</dcterms:modified>
</cp:coreProperties>
</file>